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C00D4" w:rsidRDefault="00375E50">
      <w:r>
        <w:rPr>
          <w:noProof/>
        </w:rPr>
        <w:drawing>
          <wp:inline distT="0" distB="0" distL="0" distR="0">
            <wp:extent cx="7556500" cy="106807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水利发电机离网控制器-英文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0C00D4"/>
    <w:p w:rsidR="000C00D4" w:rsidRDefault="00375E50"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水利发电机离网控制器-英文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0AF8"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离网风光互补控制器-英文（带RS485新）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水利发电机离网控制器-英文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水利发电机离网控制器-英文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水利发电机离网控制器-英文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水利发电机离网控制器-英文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水利发电机离网控制器-英文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水利发电机离网控制器-英文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水利发电机离网控制器-英文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水利发电机离网控制器-英文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水利发电机离网控制器-英文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水利发电机离网控制器-英文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水利发电机离网控制器-英文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水利发电机离网控制器-英文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水利发电机离网控制器-英文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D80AF8"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离网风光互补控制器-英文（带RS485新）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0AF8"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离网风光互补控制器-英文（带RS485新）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00D4">
      <w:pgSz w:w="11906" w:h="16838"/>
      <w:pgMar w:top="0" w:right="0" w:bottom="0" w:left="0" w:header="851" w:footer="992" w:gutter="0"/>
      <w:cols w:space="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SystemFonts/>
  <w:bordersDoNotSurroundHeader/>
  <w:bordersDoNotSurroundFooter/>
  <w:proofState w:spelling="clean" w:grammar="clean"/>
  <w:attachedTemplate r:id="rId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60182153"/>
    <w:rsid w:val="000C00D4"/>
    <w:rsid w:val="00375E50"/>
    <w:rsid w:val="00A92E0F"/>
    <w:rsid w:val="00D80AF8"/>
    <w:rsid w:val="18162675"/>
    <w:rsid w:val="19A20040"/>
    <w:rsid w:val="1DAB4447"/>
    <w:rsid w:val="236856F2"/>
    <w:rsid w:val="25985508"/>
    <w:rsid w:val="2B937026"/>
    <w:rsid w:val="2C5D5413"/>
    <w:rsid w:val="2EEC032C"/>
    <w:rsid w:val="2FC1487E"/>
    <w:rsid w:val="30623CBF"/>
    <w:rsid w:val="31A9096C"/>
    <w:rsid w:val="34373AF7"/>
    <w:rsid w:val="430E5DA6"/>
    <w:rsid w:val="48E4215F"/>
    <w:rsid w:val="49124417"/>
    <w:rsid w:val="4C1A4C49"/>
    <w:rsid w:val="50D00FE5"/>
    <w:rsid w:val="5AE7018B"/>
    <w:rsid w:val="60182153"/>
    <w:rsid w:val="6D535020"/>
    <w:rsid w:val="6F163B12"/>
    <w:rsid w:val="75DD0C5D"/>
    <w:rsid w:val="77FF774A"/>
    <w:rsid w:val="79864483"/>
    <w:rsid w:val="7AC436E8"/>
    <w:rsid w:val="7BBF0DFA"/>
    <w:rsid w:val="7C152E78"/>
    <w:rsid w:val="7D084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ecimalSymbol w:val="."/>
  <w:listSeparator w:val=","/>
  <w14:docId w14:val="2B04865C"/>
  <w15:docId w15:val="{1D5C16A8-DAF7-BD4D-88FA-32F3000DEF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&#26446;&#20426;&#33521;\AppData\Roaming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C:\Users\李俊英\AppData\Roaming\Kingsoft\wps\addons\pool\win-i386\knewfileruby_1.0.0.10\template\wps\0.docx</Template>
  <TotalTime>9</TotalTime>
  <Pages>19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依恋1370915197</dc:creator>
  <cp:lastModifiedBy>Microsoft Office 用户</cp:lastModifiedBy>
  <cp:revision>4</cp:revision>
  <cp:lastPrinted>2018-08-10T01:21:00Z</cp:lastPrinted>
  <dcterms:created xsi:type="dcterms:W3CDTF">2018-07-05T04:59:00Z</dcterms:created>
  <dcterms:modified xsi:type="dcterms:W3CDTF">2020-06-22T05:57:00Z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